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2DB" w:rsidRDefault="009A72DB" w:rsidP="00FD599B">
      <w:pPr>
        <w:jc w:val="both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4.05pt;margin-top:104.1pt;width:266.15pt;height:200.3pt;z-index:251656704;visibility:visible" wrapcoords="-61 0 -61 21519 21600 21519 21600 0 -61 0">
            <v:imagedata r:id="rId4" o:title=""/>
            <w10:wrap type="through"/>
          </v:shape>
        </w:pict>
      </w:r>
      <w:r>
        <w:t>В группе №1 «Мотыльки» Педагогами был проведены мероприятия по ознакомлению детей  с творчеством  Корнея Чуковского. Дети познакомились  с такими произведениями как: «Федорино горе» , «Краденое солнце», « Муха Цокотуха», «Мойдодыр» «Доктор Айболит» «Телефон». Родители приняли участие в оформлении выставки посвященной дню рождения  Корнея Чуковского.</w:t>
      </w:r>
    </w:p>
    <w:p w:rsidR="009A72DB" w:rsidRDefault="009A72DB">
      <w:r>
        <w:rPr>
          <w:noProof/>
          <w:lang w:eastAsia="ru-RU"/>
        </w:rPr>
        <w:pict>
          <v:shape id="_x0000_s1027" type="#_x0000_t75" style="position:absolute;margin-left:-33.25pt;margin-top:244.6pt;width:275.8pt;height:291.9pt;z-index:251658752;visibility:visible" wrapcoords="-59 0 -59 21544 21600 21544 21600 0 -59 0">
            <v:imagedata r:id="rId5" o:title="" croptop="14095f"/>
            <w10:wrap type="through"/>
          </v:shape>
        </w:pict>
      </w:r>
      <w:r>
        <w:rPr>
          <w:noProof/>
          <w:lang w:eastAsia="ru-RU"/>
        </w:rPr>
        <w:pict>
          <v:shape id="Рисунок 4" o:spid="_x0000_s1028" type="#_x0000_t75" style="position:absolute;margin-left:256.7pt;margin-top:-9.55pt;width:212.45pt;height:287.2pt;z-index:251657728;visibility:visible" wrapcoords="0 0 0 21524 21600 21524 21600 0 0 0">
            <v:imagedata r:id="rId6" o:title=""/>
            <w10:wrap type="through"/>
          </v:shape>
        </w:pict>
      </w:r>
      <w:r>
        <w:t xml:space="preserve"> </w:t>
      </w:r>
    </w:p>
    <w:sectPr w:rsidR="009A72DB" w:rsidSect="00614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228"/>
    <w:rsid w:val="000C3983"/>
    <w:rsid w:val="00103E6A"/>
    <w:rsid w:val="003D63E7"/>
    <w:rsid w:val="005B05FC"/>
    <w:rsid w:val="006142B7"/>
    <w:rsid w:val="00632228"/>
    <w:rsid w:val="00763D1B"/>
    <w:rsid w:val="00922695"/>
    <w:rsid w:val="009A72DB"/>
    <w:rsid w:val="00AA6950"/>
    <w:rsid w:val="00AD6306"/>
    <w:rsid w:val="00B36124"/>
    <w:rsid w:val="00C03930"/>
    <w:rsid w:val="00D30F8B"/>
    <w:rsid w:val="00D529B5"/>
    <w:rsid w:val="00EA1667"/>
    <w:rsid w:val="00FD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2B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0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3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94</TotalTime>
  <Pages>1</Pages>
  <Words>53</Words>
  <Characters>304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Kukaracha</cp:lastModifiedBy>
  <cp:revision>3</cp:revision>
  <dcterms:created xsi:type="dcterms:W3CDTF">2022-03-12T14:05:00Z</dcterms:created>
  <dcterms:modified xsi:type="dcterms:W3CDTF">2022-03-31T03:51:00Z</dcterms:modified>
</cp:coreProperties>
</file>