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54" w:rsidRDefault="001A7954" w:rsidP="000D2AE2">
      <w:pPr>
        <w:spacing w:line="240" w:lineRule="auto"/>
        <w:ind w:left="5500"/>
        <w:rPr>
          <w:rFonts w:ascii="Times New Roman" w:hAnsi="Times New Roman"/>
          <w:sz w:val="40"/>
          <w:szCs w:val="40"/>
        </w:rPr>
      </w:pPr>
    </w:p>
    <w:p w:rsidR="001A7954" w:rsidRPr="000D2AE2" w:rsidRDefault="001A7954" w:rsidP="000D2AE2">
      <w:pPr>
        <w:spacing w:line="240" w:lineRule="auto"/>
        <w:ind w:left="6050"/>
        <w:rPr>
          <w:rFonts w:ascii="Times New Roman" w:hAnsi="Times New Roman"/>
          <w:sz w:val="32"/>
          <w:szCs w:val="32"/>
        </w:rPr>
      </w:pPr>
      <w:r w:rsidRPr="000D2AE2">
        <w:rPr>
          <w:rFonts w:ascii="Times New Roman" w:hAnsi="Times New Roman"/>
          <w:sz w:val="32"/>
          <w:szCs w:val="32"/>
        </w:rPr>
        <w:t>Группа «Мотыльки»</w:t>
      </w:r>
    </w:p>
    <w:p w:rsidR="001A7954" w:rsidRPr="000D2AE2" w:rsidRDefault="001A7954" w:rsidP="000D2AE2">
      <w:pPr>
        <w:spacing w:line="240" w:lineRule="auto"/>
        <w:ind w:left="6050"/>
        <w:rPr>
          <w:rFonts w:ascii="Times New Roman" w:hAnsi="Times New Roman"/>
          <w:sz w:val="32"/>
          <w:szCs w:val="32"/>
        </w:rPr>
      </w:pPr>
      <w:r w:rsidRPr="000D2AE2">
        <w:rPr>
          <w:rFonts w:ascii="Times New Roman" w:hAnsi="Times New Roman"/>
          <w:sz w:val="32"/>
          <w:szCs w:val="32"/>
        </w:rPr>
        <w:t xml:space="preserve">Воспитатели: Ведунова Н.К. </w:t>
      </w:r>
    </w:p>
    <w:p w:rsidR="001A7954" w:rsidRPr="000D2AE2" w:rsidRDefault="001A7954" w:rsidP="000D2AE2">
      <w:pPr>
        <w:spacing w:line="240" w:lineRule="auto"/>
        <w:ind w:left="6050"/>
        <w:rPr>
          <w:rFonts w:ascii="Times New Roman" w:hAnsi="Times New Roman"/>
          <w:sz w:val="32"/>
          <w:szCs w:val="32"/>
        </w:rPr>
      </w:pPr>
      <w:r w:rsidRPr="000D2AE2">
        <w:rPr>
          <w:rFonts w:ascii="Times New Roman" w:hAnsi="Times New Roman"/>
          <w:sz w:val="32"/>
          <w:szCs w:val="32"/>
        </w:rPr>
        <w:t>Орлова В. Н.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Фольклорное развлечение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«Березка пришла – в хоровод позвала»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 w:rsidRPr="00E962C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2.75pt;height:332.25pt;visibility:visible">
            <v:imagedata r:id="rId4" o:title=""/>
          </v:shape>
        </w:pic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Вот она красавица, в своём белоснежном сарафане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-Берёзонька, беленькая,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Берёзонька, моя зелёненькая,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Кудрявая, веселенькая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Близ тебя, берёзонька, трава шёлковая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Трава шёлковая, цветы алые.</w:t>
      </w: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</w:p>
    <w:p w:rsidR="001A7954" w:rsidRDefault="001A7954" w:rsidP="00FB7A5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Хоровод заведём</w:t>
      </w:r>
    </w:p>
    <w:p w:rsidR="001A7954" w:rsidRDefault="001A7954" w:rsidP="00741CF9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Pr="00E962C1">
        <w:rPr>
          <w:noProof/>
          <w:lang w:eastAsia="ru-RU"/>
        </w:rPr>
        <w:pict>
          <v:shape id="Рисунок 7" o:spid="_x0000_i1026" type="#_x0000_t75" style="width:223.5pt;height:278.25pt;visibility:visible">
            <v:imagedata r:id="rId5" o:title=""/>
          </v:shape>
        </w:pict>
      </w:r>
      <w:r w:rsidRPr="00E962C1">
        <w:rPr>
          <w:noProof/>
          <w:lang w:eastAsia="ru-RU"/>
        </w:rPr>
        <w:pict>
          <v:shape id="Рисунок 10" o:spid="_x0000_i1027" type="#_x0000_t75" style="width:223.5pt;height:267.75pt;visibility:visible">
            <v:imagedata r:id="rId6" o:title="" croptop="16101f"/>
          </v:shape>
        </w:pict>
      </w:r>
    </w:p>
    <w:p w:rsidR="001A7954" w:rsidRDefault="001A7954" w:rsidP="00741CF9">
      <w:pPr>
        <w:rPr>
          <w:noProof/>
          <w:lang w:eastAsia="ru-RU"/>
        </w:rPr>
      </w:pPr>
    </w:p>
    <w:p w:rsidR="001A7954" w:rsidRDefault="001A7954" w:rsidP="00741CF9">
      <w:pPr>
        <w:tabs>
          <w:tab w:val="left" w:pos="4158"/>
        </w:tabs>
        <w:rPr>
          <w:noProof/>
          <w:sz w:val="40"/>
          <w:szCs w:val="40"/>
          <w:lang w:eastAsia="ru-RU"/>
        </w:rPr>
      </w:pPr>
      <w:r>
        <w:rPr>
          <w:noProof/>
          <w:lang w:eastAsia="ru-RU"/>
        </w:rPr>
        <w:tab/>
      </w:r>
      <w:r>
        <w:rPr>
          <w:noProof/>
          <w:sz w:val="40"/>
          <w:szCs w:val="40"/>
          <w:lang w:eastAsia="ru-RU"/>
        </w:rPr>
        <w:t>Песню споём</w:t>
      </w:r>
    </w:p>
    <w:p w:rsidR="001A7954" w:rsidRPr="00485F99" w:rsidRDefault="001A7954" w:rsidP="00086C33">
      <w:pPr>
        <w:tabs>
          <w:tab w:val="left" w:pos="4158"/>
        </w:tabs>
        <w:jc w:val="center"/>
        <w:rPr>
          <w:rFonts w:ascii="Times New Roman" w:hAnsi="Times New Roman"/>
          <w:sz w:val="40"/>
          <w:szCs w:val="40"/>
        </w:rPr>
      </w:pPr>
      <w:r w:rsidRPr="00E962C1">
        <w:rPr>
          <w:noProof/>
          <w:lang w:eastAsia="ru-RU"/>
        </w:rPr>
        <w:pict>
          <v:shape id="Рисунок 13" o:spid="_x0000_i1028" type="#_x0000_t75" style="width:463.5pt;height:326.25pt;visibility:visible">
            <v:imagedata r:id="rId7" o:title="" cropright="7755f"/>
          </v:shape>
        </w:pict>
      </w:r>
    </w:p>
    <w:sectPr w:rsidR="001A7954" w:rsidRPr="00485F99" w:rsidSect="000D2AE2">
      <w:pgSz w:w="11906" w:h="16838"/>
      <w:pgMar w:top="720" w:right="720" w:bottom="720" w:left="720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5F99"/>
    <w:rsid w:val="00086C33"/>
    <w:rsid w:val="000C709F"/>
    <w:rsid w:val="000D2AE2"/>
    <w:rsid w:val="001A7954"/>
    <w:rsid w:val="00485F99"/>
    <w:rsid w:val="00581998"/>
    <w:rsid w:val="00741CF9"/>
    <w:rsid w:val="009250C7"/>
    <w:rsid w:val="00A273F0"/>
    <w:rsid w:val="00B23F2B"/>
    <w:rsid w:val="00E962C1"/>
    <w:rsid w:val="00EB7D5B"/>
    <w:rsid w:val="00FB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F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7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2</Pages>
  <Words>53</Words>
  <Characters>303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Kukaracha</cp:lastModifiedBy>
  <cp:revision>4</cp:revision>
  <dcterms:created xsi:type="dcterms:W3CDTF">2021-07-22T16:33:00Z</dcterms:created>
  <dcterms:modified xsi:type="dcterms:W3CDTF">2021-07-23T08:31:00Z</dcterms:modified>
</cp:coreProperties>
</file>